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A19" w:rsidRDefault="00AF6A19">
      <w:pPr>
        <w:rPr>
          <w:sz w:val="40"/>
          <w:szCs w:val="40"/>
        </w:rPr>
      </w:pPr>
    </w:p>
    <w:p w:rsidR="00AF6A19" w:rsidRDefault="00AF6A19">
      <w:pPr>
        <w:rPr>
          <w:sz w:val="40"/>
          <w:szCs w:val="40"/>
        </w:rPr>
      </w:pPr>
    </w:p>
    <w:p w:rsidR="00AF6A19" w:rsidRDefault="00AF6A19">
      <w:pPr>
        <w:rPr>
          <w:sz w:val="40"/>
          <w:szCs w:val="40"/>
        </w:rPr>
      </w:pPr>
    </w:p>
    <w:p w:rsidR="00AF6A19" w:rsidRDefault="00AF6A19">
      <w:pPr>
        <w:rPr>
          <w:sz w:val="40"/>
          <w:szCs w:val="40"/>
        </w:rPr>
      </w:pPr>
    </w:p>
    <w:p w:rsidR="00AF6A19" w:rsidRDefault="00AF6A19">
      <w:pPr>
        <w:rPr>
          <w:sz w:val="40"/>
          <w:szCs w:val="40"/>
        </w:rPr>
      </w:pPr>
    </w:p>
    <w:p w:rsidR="005C1D3E" w:rsidRPr="00A63C87" w:rsidRDefault="00AF6A19" w:rsidP="00A81F4E">
      <w:pPr>
        <w:jc w:val="center"/>
        <w:rPr>
          <w:b/>
          <w:sz w:val="40"/>
          <w:szCs w:val="40"/>
        </w:rPr>
      </w:pPr>
      <w:r w:rsidRPr="00A63C87">
        <w:rPr>
          <w:b/>
          <w:sz w:val="40"/>
          <w:szCs w:val="40"/>
        </w:rPr>
        <w:t>Social Story for Sensory</w:t>
      </w:r>
      <w:r w:rsidR="00A81F4E">
        <w:rPr>
          <w:b/>
          <w:sz w:val="40"/>
          <w:szCs w:val="40"/>
        </w:rPr>
        <w:t xml:space="preserve"> </w:t>
      </w:r>
      <w:r w:rsidRPr="00A63C87">
        <w:rPr>
          <w:b/>
          <w:sz w:val="40"/>
          <w:szCs w:val="40"/>
        </w:rPr>
        <w:t>Storytime at Cabanne Library</w:t>
      </w:r>
    </w:p>
    <w:p w:rsidR="00B75164" w:rsidRDefault="00B75164" w:rsidP="00AF6A19">
      <w:pPr>
        <w:jc w:val="center"/>
        <w:rPr>
          <w:sz w:val="40"/>
          <w:szCs w:val="40"/>
        </w:rPr>
      </w:pPr>
    </w:p>
    <w:p w:rsidR="00B75164" w:rsidRDefault="00B75164" w:rsidP="00AF6A19">
      <w:pPr>
        <w:jc w:val="center"/>
        <w:rPr>
          <w:sz w:val="40"/>
          <w:szCs w:val="40"/>
        </w:rPr>
      </w:pPr>
    </w:p>
    <w:p w:rsidR="00B75164" w:rsidRDefault="00B75164" w:rsidP="00AF6A19">
      <w:pPr>
        <w:jc w:val="center"/>
        <w:rPr>
          <w:sz w:val="40"/>
          <w:szCs w:val="40"/>
        </w:rPr>
      </w:pPr>
    </w:p>
    <w:p w:rsidR="00B75164" w:rsidRDefault="00B75164" w:rsidP="00AF6A19">
      <w:pPr>
        <w:jc w:val="center"/>
        <w:rPr>
          <w:sz w:val="40"/>
          <w:szCs w:val="40"/>
        </w:rPr>
      </w:pPr>
    </w:p>
    <w:p w:rsidR="00B75164" w:rsidRDefault="00B75164" w:rsidP="00AF6A19">
      <w:pPr>
        <w:jc w:val="center"/>
        <w:rPr>
          <w:b/>
          <w:sz w:val="40"/>
          <w:szCs w:val="40"/>
        </w:rPr>
      </w:pPr>
      <w:r w:rsidRPr="002712CE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134100" cy="4600575"/>
            <wp:effectExtent l="0" t="0" r="0" b="9525"/>
            <wp:docPr id="1" name="Picture 1" descr="C:\Users\circ\AppData\Local\Microsoft\Windows\INetCache\IE\NQXOCXMR\20190105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irc\AppData\Local\Microsoft\Windows\INetCache\IE\NQXOCXMR\20190105_125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0607" cy="46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7F" w:rsidRDefault="00E73A7F" w:rsidP="00AF6A19">
      <w:pPr>
        <w:jc w:val="center"/>
        <w:rPr>
          <w:b/>
          <w:sz w:val="40"/>
          <w:szCs w:val="40"/>
        </w:rPr>
      </w:pPr>
    </w:p>
    <w:p w:rsidR="00E73A7F" w:rsidRDefault="00C53F2D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 am going to Storytime at Cabanne Library.</w:t>
      </w:r>
    </w:p>
    <w:p w:rsidR="00E73A7F" w:rsidRDefault="00E73A7F" w:rsidP="00AF6A19">
      <w:pPr>
        <w:jc w:val="center"/>
        <w:rPr>
          <w:b/>
          <w:sz w:val="40"/>
          <w:szCs w:val="40"/>
        </w:rPr>
      </w:pPr>
    </w:p>
    <w:p w:rsidR="00E73A7F" w:rsidRDefault="00E73A7F" w:rsidP="00AF6A19">
      <w:pPr>
        <w:jc w:val="center"/>
        <w:rPr>
          <w:b/>
          <w:sz w:val="40"/>
          <w:szCs w:val="40"/>
        </w:rPr>
      </w:pPr>
    </w:p>
    <w:p w:rsidR="00020820" w:rsidRDefault="00020820" w:rsidP="00AF6A19">
      <w:pPr>
        <w:jc w:val="center"/>
        <w:rPr>
          <w:b/>
          <w:sz w:val="40"/>
          <w:szCs w:val="40"/>
        </w:rPr>
      </w:pPr>
      <w:r w:rsidRPr="00020820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4661464" cy="3496098"/>
            <wp:effectExtent l="0" t="7938" r="0" b="0"/>
            <wp:docPr id="3" name="Picture 3" descr="\\profiles-svr\RedirectedFolders\lbrooks\Documents\20190107_102937_stair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rofiles-svr\RedirectedFolders\lbrooks\Documents\20190107_102937_stairca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863" cy="35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1F" w:rsidRDefault="00A81F4E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 go downstairs to S</w:t>
      </w:r>
      <w:r w:rsidR="00B60400">
        <w:rPr>
          <w:b/>
          <w:sz w:val="40"/>
          <w:szCs w:val="40"/>
        </w:rPr>
        <w:t>torytime in the Auditorium.</w:t>
      </w:r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A63C87" w:rsidP="00AF6A19">
      <w:pPr>
        <w:jc w:val="center"/>
        <w:rPr>
          <w:b/>
          <w:sz w:val="40"/>
          <w:szCs w:val="40"/>
        </w:rPr>
      </w:pPr>
      <w:r w:rsidRPr="00E73A7F">
        <w:rPr>
          <w:b/>
          <w:noProof/>
          <w:sz w:val="40"/>
          <w:szCs w:val="40"/>
        </w:rPr>
        <w:lastRenderedPageBreak/>
        <w:drawing>
          <wp:inline distT="0" distB="0" distL="0" distR="0" wp14:anchorId="6610D5A6" wp14:editId="2EE134EC">
            <wp:extent cx="3474720" cy="4632960"/>
            <wp:effectExtent l="0" t="0" r="0" b="0"/>
            <wp:docPr id="4" name="Picture 4" descr="\\profiles-svr\RedirectedFolders\lbrooks\Documents\20190105_12534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ofiles-svr\RedirectedFolders\lbrooks\Documents\20190105_125341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580035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This is the </w:t>
      </w:r>
      <w:r w:rsidR="00A81F4E">
        <w:rPr>
          <w:b/>
          <w:sz w:val="40"/>
          <w:szCs w:val="40"/>
        </w:rPr>
        <w:t>Auditorium e</w:t>
      </w:r>
      <w:r>
        <w:rPr>
          <w:b/>
          <w:sz w:val="40"/>
          <w:szCs w:val="40"/>
        </w:rPr>
        <w:t>ntrance.</w:t>
      </w:r>
    </w:p>
    <w:p w:rsidR="000650CE" w:rsidRDefault="00C903F2" w:rsidP="00AF6A19">
      <w:pPr>
        <w:jc w:val="center"/>
        <w:rPr>
          <w:b/>
          <w:sz w:val="40"/>
          <w:szCs w:val="40"/>
        </w:rPr>
      </w:pPr>
      <w:r w:rsidRPr="00C903F2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378765" cy="4034074"/>
            <wp:effectExtent l="5715" t="0" r="0" b="0"/>
            <wp:docPr id="5" name="Picture 5" descr="C:\Users\lbrooks\AppData\Local\Microsoft\Windows\INetCache\Content.Outlook\EX8CX891\20190105_140606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brooks\AppData\Local\Microsoft\Windows\INetCache\Content.Outlook\EX8CX891\20190105_140606 (0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3515" cy="40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CE" w:rsidRDefault="00C903F2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When I get thirsty, there is a water</w:t>
      </w:r>
      <w:r w:rsidR="008B630F">
        <w:rPr>
          <w:b/>
          <w:sz w:val="40"/>
          <w:szCs w:val="40"/>
        </w:rPr>
        <w:t xml:space="preserve"> fountain</w:t>
      </w:r>
      <w:r w:rsidR="007C7D3C">
        <w:rPr>
          <w:b/>
          <w:sz w:val="40"/>
          <w:szCs w:val="40"/>
        </w:rPr>
        <w:t xml:space="preserve"> upstairs</w:t>
      </w:r>
      <w:r>
        <w:rPr>
          <w:b/>
          <w:sz w:val="40"/>
          <w:szCs w:val="40"/>
        </w:rPr>
        <w:t xml:space="preserve"> next to the computer.</w:t>
      </w:r>
    </w:p>
    <w:p w:rsidR="000650CE" w:rsidRDefault="00F5554C" w:rsidP="00AF6A19">
      <w:pPr>
        <w:jc w:val="center"/>
        <w:rPr>
          <w:b/>
          <w:sz w:val="40"/>
          <w:szCs w:val="40"/>
        </w:rPr>
      </w:pPr>
      <w:r w:rsidRPr="00F5554C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416298" cy="4812224"/>
            <wp:effectExtent l="0" t="0" r="3810" b="7620"/>
            <wp:docPr id="6" name="Picture 6" descr="D:\20190107_104809_rest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0107_104809_restroo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0024" cy="48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31" w:rsidRDefault="003D5D31" w:rsidP="003D5D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If I need to use the restroom, there is a special one just for me and my caregivers across from the Auditorium.</w:t>
      </w:r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956C4A" w:rsidP="00AF6A19">
      <w:pPr>
        <w:jc w:val="center"/>
        <w:rPr>
          <w:b/>
          <w:sz w:val="40"/>
          <w:szCs w:val="40"/>
        </w:rPr>
      </w:pPr>
      <w:r w:rsidRPr="00956C4A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10020" cy="4432515"/>
            <wp:effectExtent l="0" t="0" r="0" b="6350"/>
            <wp:docPr id="7" name="Picture 7" descr="C:\Users\lbrooks\AppData\Local\Microsoft\Windows\INetCache\Content.Outlook\EX8CX891\20190105_1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brooks\AppData\Local\Microsoft\Windows\INetCache\Content.Outlook\EX8CX891\20190105_125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17884" cy="44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CE" w:rsidRDefault="00956C4A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Just before</w:t>
      </w:r>
      <w:r w:rsidR="00A81F4E">
        <w:rPr>
          <w:b/>
          <w:sz w:val="40"/>
          <w:szCs w:val="40"/>
        </w:rPr>
        <w:t xml:space="preserve"> S</w:t>
      </w:r>
      <w:r w:rsidR="0020684A">
        <w:rPr>
          <w:b/>
          <w:sz w:val="40"/>
          <w:szCs w:val="40"/>
        </w:rPr>
        <w:t>torytime begins, I</w:t>
      </w:r>
      <w:r w:rsidR="00A81F4E">
        <w:rPr>
          <w:b/>
          <w:sz w:val="40"/>
          <w:szCs w:val="40"/>
        </w:rPr>
        <w:t xml:space="preserve"> sit down on the carpet in front of the stage</w:t>
      </w:r>
      <w:r>
        <w:rPr>
          <w:b/>
          <w:sz w:val="40"/>
          <w:szCs w:val="40"/>
        </w:rPr>
        <w:t>.</w:t>
      </w:r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712BB3" w:rsidP="00AF6A19">
      <w:pPr>
        <w:jc w:val="center"/>
        <w:rPr>
          <w:b/>
          <w:sz w:val="40"/>
          <w:szCs w:val="40"/>
        </w:rPr>
      </w:pPr>
      <w:r w:rsidRPr="00712BB3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017183" cy="3762888"/>
            <wp:effectExtent l="0" t="1270" r="0" b="0"/>
            <wp:docPr id="8" name="Picture 8" descr="C:\Users\lbrooks\AppData\Local\Microsoft\Windows\INetCache\Content.Outlook\EX8CX891\20190105_1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brooks\AppData\Local\Microsoft\Windows\INetCache\Content.Outlook\EX8CX891\20190105_153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2094" cy="37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B3" w:rsidRDefault="00AF5502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Miss Brooks welcomes me, reads, </w:t>
      </w:r>
      <w:r w:rsidR="00712BB3">
        <w:rPr>
          <w:b/>
          <w:sz w:val="40"/>
          <w:szCs w:val="40"/>
        </w:rPr>
        <w:t>and tells</w:t>
      </w:r>
      <w:r>
        <w:rPr>
          <w:b/>
          <w:sz w:val="40"/>
          <w:szCs w:val="40"/>
        </w:rPr>
        <w:t xml:space="preserve"> us stories</w:t>
      </w:r>
      <w:r w:rsidR="00712BB3">
        <w:rPr>
          <w:b/>
          <w:sz w:val="40"/>
          <w:szCs w:val="40"/>
        </w:rPr>
        <w:t>.</w:t>
      </w:r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560383" w:rsidP="00AF6A19">
      <w:pPr>
        <w:jc w:val="center"/>
        <w:rPr>
          <w:b/>
          <w:sz w:val="40"/>
          <w:szCs w:val="40"/>
        </w:rPr>
      </w:pPr>
      <w:r w:rsidRPr="00560383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806696" cy="4355023"/>
            <wp:effectExtent l="0" t="0" r="3810" b="7620"/>
            <wp:docPr id="9" name="Picture 9" descr="C:\Users\lbrooks\AppData\Local\Microsoft\Windows\INetCache\Content.Outlook\EX8CX891\20190105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brooks\AppData\Local\Microsoft\Windows\INetCache\Content.Outlook\EX8CX891\20190105_14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819174" cy="43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CE" w:rsidRDefault="00560383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At the end of Storytime, if I want, I </w:t>
      </w:r>
      <w:r w:rsidR="00866D26">
        <w:rPr>
          <w:b/>
          <w:sz w:val="40"/>
          <w:szCs w:val="40"/>
        </w:rPr>
        <w:t xml:space="preserve">can </w:t>
      </w:r>
      <w:r>
        <w:rPr>
          <w:b/>
          <w:sz w:val="40"/>
          <w:szCs w:val="40"/>
        </w:rPr>
        <w:t xml:space="preserve">stay </w:t>
      </w:r>
      <w:r w:rsidR="00866D26">
        <w:rPr>
          <w:b/>
          <w:sz w:val="40"/>
          <w:szCs w:val="40"/>
        </w:rPr>
        <w:t>t</w:t>
      </w:r>
      <w:r>
        <w:rPr>
          <w:b/>
          <w:sz w:val="40"/>
          <w:szCs w:val="40"/>
        </w:rPr>
        <w:t>o play with toys and the other children.</w:t>
      </w:r>
      <w:bookmarkStart w:id="0" w:name="_GoBack"/>
      <w:bookmarkEnd w:id="0"/>
    </w:p>
    <w:p w:rsidR="000650CE" w:rsidRDefault="000650CE" w:rsidP="00AF6A19">
      <w:pPr>
        <w:jc w:val="center"/>
        <w:rPr>
          <w:b/>
          <w:sz w:val="40"/>
          <w:szCs w:val="40"/>
        </w:rPr>
      </w:pPr>
    </w:p>
    <w:p w:rsidR="000650CE" w:rsidRDefault="00996957" w:rsidP="00AF6A19">
      <w:pPr>
        <w:jc w:val="center"/>
        <w:rPr>
          <w:b/>
          <w:sz w:val="40"/>
          <w:szCs w:val="40"/>
        </w:rPr>
      </w:pPr>
      <w:r w:rsidRPr="00996957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354305" cy="4765729"/>
            <wp:effectExtent l="0" t="0" r="8890" b="0"/>
            <wp:docPr id="11" name="Picture 11" descr="C:\Users\lbrooks\AppData\Local\Microsoft\Windows\INetCache\Content.Outlook\EX8CX891\20190107_1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brooks\AppData\Local\Microsoft\Windows\INetCache\Content.Outlook\EX8CX891\20190107_164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91" cy="47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57" w:rsidRPr="002712CE" w:rsidRDefault="00996957" w:rsidP="00AF6A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After Storytime is over, we all go home.</w:t>
      </w:r>
    </w:p>
    <w:sectPr w:rsidR="00996957" w:rsidRPr="002712CE" w:rsidSect="00AF6A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FD0" w:rsidRDefault="00C36FD0" w:rsidP="00C36FD0">
      <w:pPr>
        <w:spacing w:after="0" w:line="240" w:lineRule="auto"/>
      </w:pPr>
      <w:r>
        <w:separator/>
      </w:r>
    </w:p>
  </w:endnote>
  <w:endnote w:type="continuationSeparator" w:id="0">
    <w:p w:rsidR="00C36FD0" w:rsidRDefault="00C36FD0" w:rsidP="00C3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FD0" w:rsidRDefault="00C36FD0" w:rsidP="00C36FD0">
      <w:pPr>
        <w:spacing w:after="0" w:line="240" w:lineRule="auto"/>
      </w:pPr>
      <w:r>
        <w:separator/>
      </w:r>
    </w:p>
  </w:footnote>
  <w:footnote w:type="continuationSeparator" w:id="0">
    <w:p w:rsidR="00C36FD0" w:rsidRDefault="00C36FD0" w:rsidP="00C36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19"/>
    <w:rsid w:val="00020820"/>
    <w:rsid w:val="000650CE"/>
    <w:rsid w:val="000C0D81"/>
    <w:rsid w:val="00166CB0"/>
    <w:rsid w:val="001A26EB"/>
    <w:rsid w:val="001F14BD"/>
    <w:rsid w:val="002055FC"/>
    <w:rsid w:val="0020684A"/>
    <w:rsid w:val="00221D24"/>
    <w:rsid w:val="0026588F"/>
    <w:rsid w:val="002712CE"/>
    <w:rsid w:val="003D5D31"/>
    <w:rsid w:val="0042387F"/>
    <w:rsid w:val="00436865"/>
    <w:rsid w:val="004B593B"/>
    <w:rsid w:val="00545C01"/>
    <w:rsid w:val="00560383"/>
    <w:rsid w:val="00580035"/>
    <w:rsid w:val="006B5544"/>
    <w:rsid w:val="006D7F4C"/>
    <w:rsid w:val="00712BB3"/>
    <w:rsid w:val="007663C4"/>
    <w:rsid w:val="007C7D3C"/>
    <w:rsid w:val="00866D26"/>
    <w:rsid w:val="008B630F"/>
    <w:rsid w:val="0095491F"/>
    <w:rsid w:val="00956C4A"/>
    <w:rsid w:val="00996957"/>
    <w:rsid w:val="00A63C87"/>
    <w:rsid w:val="00A81F4E"/>
    <w:rsid w:val="00AF5502"/>
    <w:rsid w:val="00AF6A19"/>
    <w:rsid w:val="00B60400"/>
    <w:rsid w:val="00B75164"/>
    <w:rsid w:val="00BB7462"/>
    <w:rsid w:val="00C36FD0"/>
    <w:rsid w:val="00C53F2D"/>
    <w:rsid w:val="00C63A58"/>
    <w:rsid w:val="00C903F2"/>
    <w:rsid w:val="00C97EBF"/>
    <w:rsid w:val="00D24F48"/>
    <w:rsid w:val="00D74C90"/>
    <w:rsid w:val="00E25936"/>
    <w:rsid w:val="00E73A7F"/>
    <w:rsid w:val="00ED5A5B"/>
    <w:rsid w:val="00F5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104D4"/>
  <w15:chartTrackingRefBased/>
  <w15:docId w15:val="{D79B3D69-B8FA-4AFD-8267-CCA6635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FD0"/>
  </w:style>
  <w:style w:type="paragraph" w:styleId="Footer">
    <w:name w:val="footer"/>
    <w:basedOn w:val="Normal"/>
    <w:link w:val="FooterChar"/>
    <w:uiPriority w:val="99"/>
    <w:unhideWhenUsed/>
    <w:rsid w:val="00C36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B174D-6D9C-4180-849F-6632E0F0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8EBC6939</Template>
  <TotalTime>2</TotalTime>
  <Pages>10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St.Louis Public Library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</dc:creator>
  <cp:keywords/>
  <dc:description/>
  <cp:lastModifiedBy>Dietz, Carrie</cp:lastModifiedBy>
  <cp:revision>7</cp:revision>
  <dcterms:created xsi:type="dcterms:W3CDTF">2019-01-07T22:52:00Z</dcterms:created>
  <dcterms:modified xsi:type="dcterms:W3CDTF">2019-01-07T22:54:00Z</dcterms:modified>
</cp:coreProperties>
</file>