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69C" w:rsidRDefault="005E369C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/>
    <w:p w:rsidR="00033108" w:rsidRDefault="00033108" w:rsidP="00033108">
      <w:pPr>
        <w:jc w:val="center"/>
        <w:rPr>
          <w:sz w:val="96"/>
        </w:rPr>
      </w:pPr>
      <w:r w:rsidRPr="00033108">
        <w:rPr>
          <w:sz w:val="96"/>
        </w:rPr>
        <w:t xml:space="preserve">Social Story for Sensory Storytime at </w:t>
      </w:r>
      <w:r w:rsidR="00F02B00">
        <w:rPr>
          <w:sz w:val="96"/>
        </w:rPr>
        <w:t>Buder</w:t>
      </w:r>
      <w:r w:rsidRPr="00033108">
        <w:rPr>
          <w:sz w:val="96"/>
        </w:rPr>
        <w:t xml:space="preserve"> Library</w:t>
      </w:r>
    </w:p>
    <w:p w:rsidR="00033108" w:rsidRDefault="00033108" w:rsidP="00033108">
      <w:pPr>
        <w:jc w:val="center"/>
        <w:rPr>
          <w:sz w:val="96"/>
        </w:rPr>
      </w:pPr>
    </w:p>
    <w:p w:rsidR="00033108" w:rsidRDefault="00033108" w:rsidP="00033108">
      <w:pPr>
        <w:jc w:val="center"/>
        <w:rPr>
          <w:sz w:val="96"/>
        </w:rPr>
      </w:pPr>
    </w:p>
    <w:p w:rsidR="00836DDD" w:rsidRDefault="00F02B00" w:rsidP="00836DDD">
      <w:pPr>
        <w:jc w:val="center"/>
        <w:rPr>
          <w:sz w:val="5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676275</wp:posOffset>
            </wp:positionV>
            <wp:extent cx="6486525" cy="4845434"/>
            <wp:effectExtent l="0" t="0" r="0" b="0"/>
            <wp:wrapTight wrapText="bothSides">
              <wp:wrapPolygon edited="0">
                <wp:start x="0" y="0"/>
                <wp:lineTo x="0" y="21487"/>
                <wp:lineTo x="21505" y="21487"/>
                <wp:lineTo x="21505" y="0"/>
                <wp:lineTo x="0" y="0"/>
              </wp:wrapPolygon>
            </wp:wrapTight>
            <wp:docPr id="2" name="Picture 2" descr="Image result for buder library st lo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der library st lou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DDD">
        <w:rPr>
          <w:sz w:val="52"/>
        </w:rPr>
        <w:t xml:space="preserve">Today I am going to Storytime at </w:t>
      </w:r>
      <w:r>
        <w:rPr>
          <w:sz w:val="52"/>
        </w:rPr>
        <w:t>Buder Library</w:t>
      </w:r>
      <w:r w:rsidR="00836DDD">
        <w:rPr>
          <w:sz w:val="52"/>
        </w:rPr>
        <w:t>.</w:t>
      </w:r>
    </w:p>
    <w:p w:rsidR="00033108" w:rsidRDefault="00F02B00" w:rsidP="00033108">
      <w:pPr>
        <w:jc w:val="center"/>
        <w:rPr>
          <w:sz w:val="96"/>
        </w:rPr>
      </w:pPr>
      <w:r w:rsidRPr="00F02B00">
        <w:rPr>
          <w:noProof/>
          <w:sz w:val="5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7171690" cy="5379085"/>
            <wp:effectExtent l="0" t="0" r="0" b="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8" name="Picture 8" descr="C:\Users\smueller\Downloads\20190102_1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ueller\Downloads\20190102_183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DD">
        <w:rPr>
          <w:sz w:val="56"/>
        </w:rPr>
        <w:t>This is the Children’s Library Entrance.</w:t>
      </w:r>
      <w:r w:rsidRPr="00F02B0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DDD" w:rsidRDefault="00836DDD" w:rsidP="00033108">
      <w:pPr>
        <w:jc w:val="center"/>
        <w:rPr>
          <w:sz w:val="48"/>
        </w:rPr>
      </w:pPr>
      <w:r>
        <w:rPr>
          <w:sz w:val="48"/>
        </w:rPr>
        <w:lastRenderedPageBreak/>
        <w:t>In the Children’s Library, I can read books, play games, or play on the AWE computers before or after Storytime.</w:t>
      </w:r>
    </w:p>
    <w:p w:rsidR="00BD46F9" w:rsidRDefault="00BD46F9">
      <w:pPr>
        <w:rPr>
          <w:sz w:val="48"/>
        </w:rPr>
      </w:pPr>
      <w:r w:rsidRPr="00F02B00">
        <w:rPr>
          <w:noProof/>
          <w:sz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348615</wp:posOffset>
            </wp:positionV>
            <wp:extent cx="3458210" cy="4343400"/>
            <wp:effectExtent l="0" t="0" r="8890" b="0"/>
            <wp:wrapSquare wrapText="bothSides"/>
            <wp:docPr id="9" name="Picture 9" descr="C:\Users\smueller\Downloads\20190102_18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ueller\Downloads\20190102_18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8"/>
                    <a:stretch/>
                  </pic:blipFill>
                  <pic:spPr bwMode="auto">
                    <a:xfrm>
                      <a:off x="0" y="0"/>
                      <a:ext cx="34582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B00">
        <w:rPr>
          <w:noProof/>
          <w:sz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294005</wp:posOffset>
            </wp:positionV>
            <wp:extent cx="5880100" cy="4410075"/>
            <wp:effectExtent l="0" t="0" r="6350" b="9525"/>
            <wp:wrapNone/>
            <wp:docPr id="10" name="Picture 10" descr="C:\Users\smueller\Downloads\20190102_1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ueller\Downloads\20190102_184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</w:rPr>
        <w:br w:type="page"/>
      </w:r>
    </w:p>
    <w:p w:rsidR="00F02B00" w:rsidRDefault="005E369C" w:rsidP="00033108">
      <w:pPr>
        <w:jc w:val="center"/>
        <w:rPr>
          <w:sz w:val="48"/>
        </w:rPr>
      </w:pPr>
      <w:r w:rsidRPr="00BD46F9">
        <w:rPr>
          <w:noProof/>
          <w:sz w:val="9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5528627</wp:posOffset>
            </wp:positionH>
            <wp:positionV relativeFrom="paragraph">
              <wp:posOffset>-166052</wp:posOffset>
            </wp:positionV>
            <wp:extent cx="3695559" cy="2771669"/>
            <wp:effectExtent l="4763" t="0" r="5397" b="5398"/>
            <wp:wrapNone/>
            <wp:docPr id="16" name="Picture 16" descr="C:\Users\smueller\Downloads\20190102_18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ueller\Downloads\20190102_18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559" cy="27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6F9">
        <w:rPr>
          <w:noProof/>
          <w:sz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-179705</wp:posOffset>
            </wp:positionV>
            <wp:extent cx="3714115" cy="2785745"/>
            <wp:effectExtent l="6985" t="0" r="7620" b="7620"/>
            <wp:wrapNone/>
            <wp:docPr id="15" name="Picture 15" descr="C:\Users\smueller\Downloads\20190102_18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ueller\Downloads\20190102_18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11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DDD" w:rsidRDefault="00BD46F9" w:rsidP="00033108">
      <w:pPr>
        <w:jc w:val="center"/>
        <w:rPr>
          <w:sz w:val="96"/>
        </w:rPr>
      </w:pPr>
      <w:r w:rsidRPr="00BD46F9">
        <w:rPr>
          <w:noProof/>
          <w:sz w:val="9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2644140</wp:posOffset>
            </wp:positionV>
            <wp:extent cx="4638675" cy="3479006"/>
            <wp:effectExtent l="0" t="0" r="0" b="7620"/>
            <wp:wrapNone/>
            <wp:docPr id="17" name="Picture 17" descr="C:\Users\smueller\Downloads\20190102_1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ueller\Downloads\20190102_185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DDD">
        <w:rPr>
          <w:noProof/>
          <w:sz w:val="9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margin">
                  <wp:align>center</wp:align>
                </wp:positionV>
                <wp:extent cx="3505200" cy="425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C4" w:rsidRPr="00836DDD" w:rsidRDefault="009B21C4">
                            <w:pPr>
                              <w:rPr>
                                <w:sz w:val="52"/>
                              </w:rPr>
                            </w:pPr>
                            <w:r w:rsidRPr="00836DDD">
                              <w:rPr>
                                <w:sz w:val="52"/>
                              </w:rPr>
                              <w:t>When I get thirs</w:t>
                            </w:r>
                            <w:r>
                              <w:rPr>
                                <w:sz w:val="52"/>
                              </w:rPr>
                              <w:t>t</w:t>
                            </w:r>
                            <w:r w:rsidRPr="00836DDD">
                              <w:rPr>
                                <w:sz w:val="52"/>
                              </w:rPr>
                              <w:t xml:space="preserve">y, there is a water fountain where the </w:t>
                            </w:r>
                            <w:r>
                              <w:rPr>
                                <w:sz w:val="52"/>
                              </w:rPr>
                              <w:t>red crayon</w:t>
                            </w:r>
                            <w:r w:rsidRPr="00836DDD">
                              <w:rPr>
                                <w:sz w:val="52"/>
                              </w:rPr>
                              <w:t xml:space="preserve"> is, and if I need </w:t>
                            </w:r>
                            <w:r>
                              <w:rPr>
                                <w:sz w:val="52"/>
                              </w:rPr>
                              <w:t xml:space="preserve">to use the restroom, there is are two in the hall next </w:t>
                            </w:r>
                            <w:r w:rsidRPr="00836DDD">
                              <w:rPr>
                                <w:sz w:val="52"/>
                              </w:rPr>
                              <w:t>to the water fountain.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5pt;margin-top:0;width:276pt;height:3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">
                <v:textbox>
                  <w:txbxContent>
                    <w:p w:rsidR="009B21C4" w:rsidRPr="00836DDD" w:rsidRDefault="009B21C4">
                      <w:pPr>
                        <w:rPr>
                          <w:sz w:val="52"/>
                        </w:rPr>
                      </w:pPr>
                      <w:r w:rsidRPr="00836DDD">
                        <w:rPr>
                          <w:sz w:val="52"/>
                        </w:rPr>
                        <w:t>When I get thirs</w:t>
                      </w:r>
                      <w:r>
                        <w:rPr>
                          <w:sz w:val="52"/>
                        </w:rPr>
                        <w:t>t</w:t>
                      </w:r>
                      <w:r w:rsidRPr="00836DDD">
                        <w:rPr>
                          <w:sz w:val="52"/>
                        </w:rPr>
                        <w:t xml:space="preserve">y, there is a water fountain where the </w:t>
                      </w:r>
                      <w:r>
                        <w:rPr>
                          <w:sz w:val="52"/>
                        </w:rPr>
                        <w:t>red crayon</w:t>
                      </w:r>
                      <w:r w:rsidRPr="00836DDD">
                        <w:rPr>
                          <w:sz w:val="52"/>
                        </w:rPr>
                        <w:t xml:space="preserve"> is, and if I need </w:t>
                      </w:r>
                      <w:r>
                        <w:rPr>
                          <w:sz w:val="52"/>
                        </w:rPr>
                        <w:t xml:space="preserve">to use the restroom, there is are two in the hall next </w:t>
                      </w:r>
                      <w:r w:rsidRPr="00836DDD">
                        <w:rPr>
                          <w:sz w:val="52"/>
                        </w:rPr>
                        <w:t>to the water fountain.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:rsidR="005E369C" w:rsidRDefault="005E369C" w:rsidP="008567AB">
      <w:pPr>
        <w:jc w:val="center"/>
        <w:rPr>
          <w:sz w:val="52"/>
        </w:rPr>
      </w:pPr>
    </w:p>
    <w:p w:rsidR="005E369C" w:rsidRDefault="005E369C">
      <w:pPr>
        <w:rPr>
          <w:sz w:val="52"/>
        </w:rPr>
      </w:pPr>
      <w:r>
        <w:rPr>
          <w:sz w:val="52"/>
        </w:rPr>
        <w:br w:type="page"/>
      </w:r>
    </w:p>
    <w:p w:rsidR="003503AC" w:rsidRDefault="008567AB" w:rsidP="008567AB">
      <w:pPr>
        <w:jc w:val="center"/>
        <w:rPr>
          <w:sz w:val="52"/>
        </w:rPr>
      </w:pPr>
      <w:r w:rsidRPr="008567AB">
        <w:rPr>
          <w:sz w:val="52"/>
        </w:rPr>
        <w:lastRenderedPageBreak/>
        <w:t>Just before Storytime begins, I go to the Storytelling Area</w:t>
      </w:r>
      <w:r>
        <w:rPr>
          <w:sz w:val="52"/>
        </w:rPr>
        <w:t>.</w:t>
      </w:r>
    </w:p>
    <w:p w:rsidR="003503AC" w:rsidRDefault="005E369C">
      <w:pPr>
        <w:rPr>
          <w:sz w:val="52"/>
        </w:rPr>
      </w:pPr>
      <w:r w:rsidRPr="003503AC">
        <w:rPr>
          <w:noProof/>
          <w:sz w:val="5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98425</wp:posOffset>
            </wp:positionV>
            <wp:extent cx="7620000" cy="5715000"/>
            <wp:effectExtent l="0" t="0" r="0" b="0"/>
            <wp:wrapNone/>
            <wp:docPr id="18" name="Picture 18" descr="C:\Users\smueller\Downloads\20190102_1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ueller\Downloads\20190102_183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63" cy="57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3AC">
        <w:rPr>
          <w:sz w:val="52"/>
        </w:rPr>
        <w:br w:type="page"/>
      </w:r>
    </w:p>
    <w:p w:rsidR="00385E09" w:rsidRDefault="003503AC" w:rsidP="005E369C">
      <w:pPr>
        <w:jc w:val="center"/>
        <w:rPr>
          <w:sz w:val="52"/>
        </w:rPr>
      </w:pPr>
      <w:r w:rsidRPr="003503A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9B21C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OrEither </w:t>
      </w:r>
    </w:p>
    <w:p w:rsidR="009B21C4" w:rsidRDefault="009B21C4" w:rsidP="00D3260E">
      <w:pPr>
        <w:jc w:val="center"/>
        <w:rPr>
          <w:sz w:val="52"/>
        </w:rPr>
      </w:pPr>
      <w:r>
        <w:rPr>
          <w:sz w:val="52"/>
        </w:rPr>
        <w:t xml:space="preserve">Either Miss Sara, Miss Erin, or Miss Krista </w:t>
      </w:r>
      <w:r w:rsidRPr="00385E09">
        <w:rPr>
          <w:sz w:val="56"/>
        </w:rPr>
        <w:t>welcomes me and reads and tells stories to us</w:t>
      </w:r>
      <w:r w:rsidR="00D3260E">
        <w:rPr>
          <w:sz w:val="52"/>
        </w:rPr>
        <w:t>.</w:t>
      </w:r>
    </w:p>
    <w:p w:rsidR="00D3260E" w:rsidRPr="00D3260E" w:rsidRDefault="00D3260E" w:rsidP="00D3260E">
      <w:pPr>
        <w:jc w:val="center"/>
        <w:rPr>
          <w:sz w:val="36"/>
          <w:szCs w:val="36"/>
        </w:rPr>
      </w:pPr>
    </w:p>
    <w:p w:rsidR="009B21C4" w:rsidRPr="009B21C4" w:rsidRDefault="00D3260E" w:rsidP="009B21C4">
      <w:pPr>
        <w:rPr>
          <w:sz w:val="52"/>
        </w:rPr>
      </w:pPr>
      <w:r>
        <w:rPr>
          <w:sz w:val="52"/>
        </w:rPr>
        <w:t xml:space="preserve">   Miss Sara</w:t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  <w:t xml:space="preserve">    Miss Erin</w:t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  <w:t xml:space="preserve">  Miss Krista</w:t>
      </w:r>
    </w:p>
    <w:p w:rsidR="009B21C4" w:rsidRPr="009B21C4" w:rsidRDefault="00D3260E" w:rsidP="009B21C4">
      <w:pPr>
        <w:rPr>
          <w:sz w:val="52"/>
        </w:rPr>
      </w:pPr>
      <w:r w:rsidRPr="005E369C">
        <w:rPr>
          <w:noProof/>
          <w:sz w:val="5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-1171257</wp:posOffset>
            </wp:positionH>
            <wp:positionV relativeFrom="paragraph">
              <wp:posOffset>521018</wp:posOffset>
            </wp:positionV>
            <wp:extent cx="4106401" cy="3079557"/>
            <wp:effectExtent l="0" t="953" r="7938" b="7937"/>
            <wp:wrapNone/>
            <wp:docPr id="1" name="Picture 1" descr="C:\Users\smueller\Downloads\20190103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ueller\Downloads\20190103_135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401" cy="30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1C4" w:rsidRPr="009B21C4" w:rsidRDefault="00D3260E" w:rsidP="009B21C4">
      <w:pPr>
        <w:rPr>
          <w:sz w:val="52"/>
        </w:rPr>
      </w:pPr>
      <w:r w:rsidRPr="00D3260E">
        <w:rPr>
          <w:noProof/>
          <w:sz w:val="5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5320982</wp:posOffset>
            </wp:positionH>
            <wp:positionV relativeFrom="paragraph">
              <wp:posOffset>16829</wp:posOffset>
            </wp:positionV>
            <wp:extent cx="4088127" cy="3066096"/>
            <wp:effectExtent l="0" t="3492" r="4762" b="4763"/>
            <wp:wrapNone/>
            <wp:docPr id="7" name="Picture 7" descr="C:\Users\smueller\Downloads\20190107_13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ueller\Downloads\20190107_13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127" cy="30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60E">
        <w:rPr>
          <w:noProof/>
          <w:sz w:val="5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13653</wp:posOffset>
            </wp:positionV>
            <wp:extent cx="4091940" cy="3068955"/>
            <wp:effectExtent l="0" t="2858" r="953" b="952"/>
            <wp:wrapNone/>
            <wp:docPr id="5" name="Picture 5" descr="C:\Users\smueller\Downloads\20190107_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ueller\Downloads\20190107_135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9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1C4" w:rsidRPr="009B21C4" w:rsidRDefault="009B21C4" w:rsidP="009B21C4">
      <w:pPr>
        <w:rPr>
          <w:sz w:val="52"/>
        </w:rPr>
      </w:pPr>
    </w:p>
    <w:p w:rsidR="009B21C4" w:rsidRPr="009B21C4" w:rsidRDefault="009B21C4" w:rsidP="009B21C4">
      <w:pPr>
        <w:rPr>
          <w:sz w:val="52"/>
        </w:rPr>
      </w:pPr>
    </w:p>
    <w:p w:rsidR="009B21C4" w:rsidRPr="009B21C4" w:rsidRDefault="009B21C4" w:rsidP="009B21C4">
      <w:pPr>
        <w:rPr>
          <w:sz w:val="52"/>
        </w:rPr>
      </w:pPr>
    </w:p>
    <w:p w:rsidR="009B21C4" w:rsidRPr="009B21C4" w:rsidRDefault="009B21C4" w:rsidP="009B21C4">
      <w:pPr>
        <w:rPr>
          <w:sz w:val="52"/>
        </w:rPr>
      </w:pPr>
    </w:p>
    <w:p w:rsidR="009B21C4" w:rsidRDefault="009B21C4" w:rsidP="009B21C4">
      <w:pPr>
        <w:tabs>
          <w:tab w:val="left" w:pos="7935"/>
        </w:tabs>
        <w:rPr>
          <w:sz w:val="52"/>
        </w:rPr>
      </w:pPr>
      <w:r>
        <w:rPr>
          <w:sz w:val="52"/>
        </w:rPr>
        <w:tab/>
      </w:r>
    </w:p>
    <w:p w:rsidR="00836DDD" w:rsidRPr="009B21C4" w:rsidRDefault="009B21C4" w:rsidP="009B21C4">
      <w:pPr>
        <w:jc w:val="center"/>
        <w:rPr>
          <w:sz w:val="52"/>
        </w:rPr>
      </w:pPr>
      <w:bookmarkStart w:id="0" w:name="_GoBack"/>
      <w:bookmarkEnd w:id="0"/>
      <w:r>
        <w:rPr>
          <w:sz w:val="52"/>
        </w:rPr>
        <w:br w:type="page"/>
      </w:r>
      <w:r w:rsidR="00836DDD">
        <w:rPr>
          <w:noProof/>
          <w:sz w:val="9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-6515100</wp:posOffset>
            </wp:positionH>
            <wp:positionV relativeFrom="margin">
              <wp:align>top</wp:align>
            </wp:positionV>
            <wp:extent cx="5943600" cy="4457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mily Restroom_Waterfountat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E09">
        <w:rPr>
          <w:sz w:val="56"/>
        </w:rPr>
        <w:t>At the end of Storytime, I stay to play with toys and the other children.</w:t>
      </w:r>
    </w:p>
    <w:p w:rsidR="009B21C4" w:rsidRDefault="00425EE2" w:rsidP="00033108">
      <w:pPr>
        <w:jc w:val="center"/>
        <w:rPr>
          <w:sz w:val="56"/>
        </w:rPr>
      </w:pPr>
      <w:r w:rsidRPr="009B21C4">
        <w:rPr>
          <w:noProof/>
          <w:sz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4162425</wp:posOffset>
            </wp:positionH>
            <wp:positionV relativeFrom="paragraph">
              <wp:posOffset>134620</wp:posOffset>
            </wp:positionV>
            <wp:extent cx="4781550" cy="3586163"/>
            <wp:effectExtent l="0" t="0" r="0" b="0"/>
            <wp:wrapNone/>
            <wp:docPr id="4" name="Picture 4" descr="C:\Users\smueller\Downloads\20190107_12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ueller\Downloads\20190107_125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1C4">
        <w:rPr>
          <w:noProof/>
          <w:sz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-695325</wp:posOffset>
            </wp:positionH>
            <wp:positionV relativeFrom="paragraph">
              <wp:posOffset>125095</wp:posOffset>
            </wp:positionV>
            <wp:extent cx="4743450" cy="3557588"/>
            <wp:effectExtent l="0" t="0" r="0" b="5080"/>
            <wp:wrapNone/>
            <wp:docPr id="3" name="Picture 3" descr="C:\Users\smueller\Downloads\20190107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ueller\Downloads\20190107_1258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1C4" w:rsidRDefault="009B21C4">
      <w:pPr>
        <w:rPr>
          <w:sz w:val="56"/>
        </w:rPr>
      </w:pPr>
      <w:r>
        <w:rPr>
          <w:sz w:val="56"/>
        </w:rPr>
        <w:br w:type="page"/>
      </w:r>
    </w:p>
    <w:p w:rsidR="00385E09" w:rsidRPr="00033108" w:rsidRDefault="003503AC" w:rsidP="00033108">
      <w:pPr>
        <w:jc w:val="center"/>
        <w:rPr>
          <w:sz w:val="9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1038225</wp:posOffset>
            </wp:positionV>
            <wp:extent cx="7391400" cy="4896803"/>
            <wp:effectExtent l="0" t="0" r="0" b="0"/>
            <wp:wrapNone/>
            <wp:docPr id="20" name="Picture 20" descr="Image result for buder library st lo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uder library st lou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8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09">
        <w:rPr>
          <w:sz w:val="56"/>
        </w:rPr>
        <w:t>After Storytime is over, we all go ho</w:t>
      </w:r>
      <w:r>
        <w:rPr>
          <w:sz w:val="56"/>
        </w:rPr>
        <w:t>me. I am not sad because I know I will</w:t>
      </w:r>
      <w:r w:rsidR="00385E09">
        <w:rPr>
          <w:sz w:val="56"/>
        </w:rPr>
        <w:t xml:space="preserve"> come back for the next Storytime.</w:t>
      </w:r>
      <w:r w:rsidRPr="003503AC">
        <w:t xml:space="preserve"> </w:t>
      </w:r>
    </w:p>
    <w:sectPr w:rsidR="00385E09" w:rsidRPr="00033108" w:rsidSect="000331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1C4" w:rsidRDefault="009B21C4" w:rsidP="00836DDD">
      <w:pPr>
        <w:spacing w:after="0" w:line="240" w:lineRule="auto"/>
      </w:pPr>
      <w:r>
        <w:separator/>
      </w:r>
    </w:p>
  </w:endnote>
  <w:endnote w:type="continuationSeparator" w:id="0">
    <w:p w:rsidR="009B21C4" w:rsidRDefault="009B21C4" w:rsidP="0083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1C4" w:rsidRDefault="009B21C4" w:rsidP="00836DDD">
      <w:pPr>
        <w:spacing w:after="0" w:line="240" w:lineRule="auto"/>
      </w:pPr>
      <w:r>
        <w:separator/>
      </w:r>
    </w:p>
  </w:footnote>
  <w:footnote w:type="continuationSeparator" w:id="0">
    <w:p w:rsidR="009B21C4" w:rsidRDefault="009B21C4" w:rsidP="00836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08"/>
    <w:rsid w:val="00033108"/>
    <w:rsid w:val="002C6236"/>
    <w:rsid w:val="003503AC"/>
    <w:rsid w:val="00385E09"/>
    <w:rsid w:val="00425EE2"/>
    <w:rsid w:val="005E369C"/>
    <w:rsid w:val="00836DDD"/>
    <w:rsid w:val="008567AB"/>
    <w:rsid w:val="009B21C4"/>
    <w:rsid w:val="00A8389A"/>
    <w:rsid w:val="00BA3FF2"/>
    <w:rsid w:val="00BD46F9"/>
    <w:rsid w:val="00BD718F"/>
    <w:rsid w:val="00BE389D"/>
    <w:rsid w:val="00D3260E"/>
    <w:rsid w:val="00DA403B"/>
    <w:rsid w:val="00E0006E"/>
    <w:rsid w:val="00F0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A404601"/>
  <w15:chartTrackingRefBased/>
  <w15:docId w15:val="{96ACFE3D-6F44-45F9-B45F-32BB0970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DDD"/>
  </w:style>
  <w:style w:type="paragraph" w:styleId="Footer">
    <w:name w:val="footer"/>
    <w:basedOn w:val="Normal"/>
    <w:link w:val="FooterChar"/>
    <w:uiPriority w:val="99"/>
    <w:unhideWhenUsed/>
    <w:rsid w:val="00836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0DA75-CE6C-481D-A5E9-D5C9795EF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73083C8E</Template>
  <TotalTime>32</TotalTime>
  <Pages>9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St.Louis Public Library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Tiger</dc:creator>
  <cp:keywords/>
  <dc:description/>
  <cp:lastModifiedBy>Mueller, Sara</cp:lastModifiedBy>
  <cp:revision>5</cp:revision>
  <dcterms:created xsi:type="dcterms:W3CDTF">2019-01-03T01:06:00Z</dcterms:created>
  <dcterms:modified xsi:type="dcterms:W3CDTF">2019-01-07T20:08:00Z</dcterms:modified>
</cp:coreProperties>
</file>